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pacing w:val="0"/>
          <w:kern w:val="0"/>
          <w:sz w:val="42"/>
          <w:szCs w:val="42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kern w:val="0"/>
          <w:sz w:val="42"/>
          <w:szCs w:val="42"/>
          <w:lang w:eastAsia="zh-CN"/>
        </w:rPr>
        <w:t>云南省中小学校服家长市场化采购工作指南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spacing w:val="0"/>
          <w:kern w:val="0"/>
          <w:lang w:eastAsia="zh-CN"/>
        </w:rPr>
      </w:pPr>
      <w:r>
        <w:rPr>
          <w:rFonts w:hint="eastAsia" w:ascii="方正楷体_GBK" w:hAnsi="方正楷体_GBK" w:eastAsia="方正楷体_GBK" w:cs="方正楷体_GBK"/>
          <w:spacing w:val="0"/>
          <w:kern w:val="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pacing w:val="0"/>
          <w:kern w:val="0"/>
          <w:lang w:val="en-US" w:eastAsia="zh-CN"/>
        </w:rPr>
        <w:t>试行</w:t>
      </w:r>
      <w:r>
        <w:rPr>
          <w:rFonts w:hint="eastAsia" w:ascii="方正楷体_GBK" w:hAnsi="方正楷体_GBK" w:eastAsia="方正楷体_GBK" w:cs="方正楷体_GBK"/>
          <w:spacing w:val="0"/>
          <w:kern w:val="0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黑体_GBK" w:hAnsi="方正黑体_GBK" w:eastAsia="方正黑体_GBK" w:cs="方正黑体_GBK"/>
          <w:spacing w:val="0"/>
          <w:kern w:val="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kern w:val="0"/>
          <w:lang w:val="en-US" w:eastAsia="zh-CN"/>
        </w:rPr>
        <w:t>第一章  总 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kern w:val="0"/>
          <w:lang w:val="en-US" w:eastAsia="zh-CN"/>
        </w:rPr>
        <w:t>第一条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为加强中小学校服管理，构建家长市场化自愿采购机制，切实维护家长学生的合法权益。结合实际，制定本工作指南。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第二条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本指引所称中小学校服，是指云南省内中小学校为形成学校的着装标志，要求学生在学校统一穿着的服装。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第三条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采用“家长市场化采购模式”的校服采购活动，即学校和地区负责校服样式汇集、展示、选款、采购、质量管控及日常监督等活动，家长按照学校或地区选定、公布的校服样式在市场自行购买的模式，适用本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第四条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义务教育一、四、七年级和高一年级，可以由州（市）、县（市、区）或学校根据家长意愿组织采购使用校服，其他年级不得统一组织采购校服。校服分春秋装、夏装和冬装，学生及家长可自愿选择是否购买某类校服。统一组织采购原则上在秋季学期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第五条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校服市场化采购工作坚持“政府部门定标准、区域学校选款式、市场主体供产品、家长学生选服务”原则，充分保障学生和家长的知情权、参与权、选择权和监督权，确保校服质量达标，安全、实用、简洁。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第二章  校服样式展示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第六条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教育行政部门、中小学、校服生产及销售企业可自愿推荐校服样式。推荐样式应包含下列要素：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1.穿着效果：模特着装展示正面、侧面、背面实景相片。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2.设计规范说明：面料说明、设计图、尺码规格等。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3.推荐使用的年级、适应季节、适用性别等。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第七条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省级组织专家进行规范性审核，审核通过的样式在云南教育公共服务平台上展示，供各地各校选择。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第八条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有生产资质的企业，可根据展示样式组织生产、销售相应款式的校服，供家长选购。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第三章  样式选择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第九条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州（市）、县（市、区）教育行政部门根据区域家长、学生意愿，结合实际决定统一校服样式的范围。州（市）域统一样式（简称“一市一款”），县（市、区）域统一样式（简称“一县一款”）；学校也可结合实际自行决定样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校服样式选择要充分征集家长、学生意向。“一市一款”“一县一款”由本级教育行政部门组织意向征集，学校自行决定样式的由学校组织意向征集。意向征集的家长学生人数不得少于需购校服学生人数的三分之二，按照样式得票高低作为选款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第十一条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“一市一款</w:t>
      </w:r>
      <w:bookmarkStart w:id="0" w:name="hmcheck_6e5d4bd9a3944d99b50cb3c6808c7615"/>
      <w:r>
        <w:rPr>
          <w:rFonts w:hint="default" w:ascii="Times New Roman" w:hAnsi="Times New Roman" w:eastAsia="方正仿宋_GBK" w:cs="Times New Roman"/>
          <w:spacing w:val="0"/>
          <w:kern w:val="0"/>
          <w:shd w:val="clear" w:fill="FFFFFF"/>
          <w:lang w:val="en-US" w:eastAsia="zh-CN"/>
        </w:rPr>
        <w:t>”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spacing w:val="0"/>
          <w:kern w:val="0"/>
          <w:shd w:val="clear" w:fill="FFFFFF"/>
          <w:lang w:val="en-US" w:eastAsia="zh-CN"/>
        </w:rPr>
        <w:t>“</w:t>
      </w:r>
      <w:bookmarkEnd w:id="0"/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一县一款”的州市、县（市、区）按下列程序选择校服样式：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1.组织学校管理人员、教师、家长和社会人士代表依据家长意向评选推荐。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2.教育部门党组会研究确定样式。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3.公示5个工作日。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4.公示无异后在云南教育公共服务平台发布。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学校自行决定样式的按下列程序选择校服样式：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1.组织学校管理人员、教师、家长、学生依据家长意向评选推荐。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2.党政联席会决定。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3.公示5个工作日。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4.公示无异后在云南教育公共服务平台发布。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第四章  市场化购买或自行制作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第十二条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家长、学生按照本地区、本校发布的校服样式，自愿通过线上、线下渠道购买或自行制作校服。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第十三条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按照省级平台展示的样式和设计规范生产供应校服的企业，向州（市）、县（市、区）教育体育局报名并通过审核，可申请在云南教育公共服务平台发布企业信息，方便家长购买。申请企业提交下列材料：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1.具备校服生产经营范围的营业执照，统一社会信用代码证；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2.在中国境内的大型正规电商平台有购买渠道的相关证明。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3.相应款式校服每个批次产品质量合格证书。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 xml:space="preserve">第五章 </w:t>
      </w:r>
      <w:r>
        <w:rPr>
          <w:rFonts w:hint="eastAsia" w:ascii="方正黑体_GBK" w:hAnsi="方正黑体_GBK" w:eastAsia="方正黑体_GBK" w:cs="方正黑体_GBK"/>
          <w:spacing w:val="0"/>
          <w:kern w:val="0"/>
          <w:lang w:val="en-US" w:eastAsia="zh-CN"/>
        </w:rPr>
        <w:t xml:space="preserve"> </w:t>
      </w: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监督管理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第十四条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家长通过省级展示平台反馈对校服质量和企业服务的意见建议，各级相关部门应及时处理并回应。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第十五条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教育部门和市场监管部门多渠道收集意见，将存在生产销售不合格产品、价格欺诈等违法行为的企业列入“黑名单”。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984" w:right="1531" w:bottom="1587" w:left="1531" w:header="0" w:footer="1134" w:gutter="0"/>
      <w:paperSrc w:first="7" w:other="7"/>
      <w:cols w:space="0" w:num="1"/>
      <w:rtlGutter w:val="0"/>
      <w:docGrid w:linePitch="60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16" w:rightChars="100"/>
      <w:jc w:val="right"/>
      <w:rPr>
        <w:rFonts w:eastAsia="方正仿宋_GBK"/>
        <w:sz w:val="24"/>
      </w:rPr>
    </w:pPr>
    <w:r>
      <w:rPr>
        <w:rFonts w:hint="eastAsia" w:eastAsia="方正仿宋_GBK"/>
        <w:kern w:val="0"/>
        <w:sz w:val="26"/>
      </w:rPr>
      <w:t xml:space="preserve">— </w:t>
    </w:r>
    <w:r>
      <w:rPr>
        <w:rFonts w:hint="eastAsia" w:eastAsia="方正仿宋_GBK"/>
        <w:kern w:val="0"/>
        <w:sz w:val="26"/>
      </w:rPr>
      <w:fldChar w:fldCharType="begin"/>
    </w:r>
    <w:r>
      <w:rPr>
        <w:rFonts w:hint="eastAsia" w:eastAsia="方正仿宋_GBK"/>
        <w:kern w:val="0"/>
        <w:sz w:val="26"/>
      </w:rPr>
      <w:instrText xml:space="preserve"> PAGE </w:instrText>
    </w:r>
    <w:r>
      <w:rPr>
        <w:rFonts w:hint="eastAsia" w:eastAsia="方正仿宋_GBK"/>
        <w:kern w:val="0"/>
        <w:sz w:val="26"/>
      </w:rPr>
      <w:fldChar w:fldCharType="separate"/>
    </w:r>
    <w:r>
      <w:rPr>
        <w:rFonts w:eastAsia="方正仿宋_GBK"/>
        <w:kern w:val="0"/>
        <w:sz w:val="26"/>
      </w:rPr>
      <w:t>1</w:t>
    </w:r>
    <w:r>
      <w:rPr>
        <w:rFonts w:hint="eastAsia" w:eastAsia="方正仿宋_GBK"/>
        <w:kern w:val="0"/>
        <w:sz w:val="26"/>
      </w:rPr>
      <w:fldChar w:fldCharType="end"/>
    </w:r>
    <w:r>
      <w:rPr>
        <w:rFonts w:hint="eastAsia" w:eastAsia="方正仿宋_GBK"/>
        <w:kern w:val="0"/>
        <w:sz w:val="26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16" w:leftChars="100"/>
      <w:rPr>
        <w:rFonts w:eastAsia="方正仿宋_GBK"/>
        <w:sz w:val="24"/>
      </w:rPr>
    </w:pPr>
    <w:r>
      <w:rPr>
        <w:rFonts w:hint="eastAsia" w:eastAsia="方正仿宋_GBK"/>
        <w:kern w:val="0"/>
        <w:sz w:val="26"/>
      </w:rPr>
      <w:t xml:space="preserve">— </w:t>
    </w:r>
    <w:r>
      <w:rPr>
        <w:rFonts w:hint="eastAsia" w:eastAsia="方正仿宋_GBK"/>
        <w:kern w:val="0"/>
        <w:sz w:val="26"/>
      </w:rPr>
      <w:fldChar w:fldCharType="begin"/>
    </w:r>
    <w:r>
      <w:rPr>
        <w:rFonts w:hint="eastAsia" w:eastAsia="方正仿宋_GBK"/>
        <w:kern w:val="0"/>
        <w:sz w:val="26"/>
      </w:rPr>
      <w:instrText xml:space="preserve"> PAGE </w:instrText>
    </w:r>
    <w:r>
      <w:rPr>
        <w:rFonts w:hint="eastAsia" w:eastAsia="方正仿宋_GBK"/>
        <w:kern w:val="0"/>
        <w:sz w:val="26"/>
      </w:rPr>
      <w:fldChar w:fldCharType="separate"/>
    </w:r>
    <w:r>
      <w:rPr>
        <w:rFonts w:eastAsia="方正仿宋_GBK"/>
        <w:kern w:val="0"/>
        <w:sz w:val="26"/>
      </w:rPr>
      <w:t>2</w:t>
    </w:r>
    <w:r>
      <w:rPr>
        <w:rFonts w:hint="eastAsia" w:eastAsia="方正仿宋_GBK"/>
        <w:kern w:val="0"/>
        <w:sz w:val="26"/>
      </w:rPr>
      <w:fldChar w:fldCharType="end"/>
    </w:r>
    <w:r>
      <w:rPr>
        <w:rFonts w:hint="eastAsia" w:eastAsia="方正仿宋_GBK"/>
        <w:kern w:val="0"/>
        <w:sz w:val="26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pacing w:val="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742315</wp:posOffset>
              </wp:positionH>
              <wp:positionV relativeFrom="paragraph">
                <wp:posOffset>-6350</wp:posOffset>
              </wp:positionV>
              <wp:extent cx="6120130" cy="0"/>
              <wp:effectExtent l="0" t="20320" r="13970" b="36830"/>
              <wp:wrapNone/>
              <wp:docPr id="5" name="Lin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ln w="41275" cap="flat" cmpd="thinThick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e 8" o:spid="_x0000_s1026" o:spt="20" style="position:absolute;left:0pt;margin-left:58.45pt;margin-top:-0.5pt;height:0pt;width:481.9pt;mso-position-horizontal-relative:page;z-index:251659264;mso-width-relative:page;mso-height-relative:page;" filled="f" stroked="t" coordsize="21600,21600" o:gfxdata="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70of2tYA&#10;AAAKAQAADwAAAAAAAAABACAAAAAiAAAAZHJzL2Rvd25yZXYueG1sUEsBAhQAFAAAAAgAh07iQFld&#10;1vXoAQAA6gMAAA4AAAAAAAAAAQAgAAAAJQEAAGRycy9lMm9Eb2MueG1sUEsFBgAAAAAGAAYAWQEA&#10;AH8FAAAAAA==&#10;">
              <v:fill on="f" focussize="0,0"/>
              <v:stroke weight="3.25pt" color="#FF0000" linestyle="thinThick" joinstyle="round"/>
              <v:imagedata o:title=""/>
              <o:lock v:ext="edit" aspectratio="f"/>
            </v:lin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316"/>
  <w:drawingGridVerticalSpacing w:val="303"/>
  <w:displayHorizontalDrawingGridEvery w:val="1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46C33"/>
    <w:rsid w:val="0000215C"/>
    <w:rsid w:val="00007E3A"/>
    <w:rsid w:val="0002149D"/>
    <w:rsid w:val="00033F3C"/>
    <w:rsid w:val="00034C0E"/>
    <w:rsid w:val="00037933"/>
    <w:rsid w:val="0004452E"/>
    <w:rsid w:val="00065857"/>
    <w:rsid w:val="00075613"/>
    <w:rsid w:val="000C4C62"/>
    <w:rsid w:val="000C4CB4"/>
    <w:rsid w:val="000F6138"/>
    <w:rsid w:val="000F644B"/>
    <w:rsid w:val="00107B8A"/>
    <w:rsid w:val="001116CB"/>
    <w:rsid w:val="00111B45"/>
    <w:rsid w:val="00122430"/>
    <w:rsid w:val="001A6C81"/>
    <w:rsid w:val="001A71D4"/>
    <w:rsid w:val="001B6352"/>
    <w:rsid w:val="001E09C6"/>
    <w:rsid w:val="001E7EA6"/>
    <w:rsid w:val="002244DE"/>
    <w:rsid w:val="0022516B"/>
    <w:rsid w:val="00225561"/>
    <w:rsid w:val="00232BF9"/>
    <w:rsid w:val="00261ED4"/>
    <w:rsid w:val="002C48BA"/>
    <w:rsid w:val="0032201A"/>
    <w:rsid w:val="00326249"/>
    <w:rsid w:val="00353747"/>
    <w:rsid w:val="00370501"/>
    <w:rsid w:val="0037337A"/>
    <w:rsid w:val="003A50A2"/>
    <w:rsid w:val="003D5194"/>
    <w:rsid w:val="003D611B"/>
    <w:rsid w:val="00403F13"/>
    <w:rsid w:val="004139F1"/>
    <w:rsid w:val="00437610"/>
    <w:rsid w:val="004531BD"/>
    <w:rsid w:val="004642F0"/>
    <w:rsid w:val="004B7735"/>
    <w:rsid w:val="004C2800"/>
    <w:rsid w:val="0051276C"/>
    <w:rsid w:val="00552BAB"/>
    <w:rsid w:val="005612B3"/>
    <w:rsid w:val="005677C5"/>
    <w:rsid w:val="0057584E"/>
    <w:rsid w:val="00586376"/>
    <w:rsid w:val="005C2CD2"/>
    <w:rsid w:val="005F0A8D"/>
    <w:rsid w:val="00622C30"/>
    <w:rsid w:val="00657228"/>
    <w:rsid w:val="00657BED"/>
    <w:rsid w:val="006D318D"/>
    <w:rsid w:val="006D51D9"/>
    <w:rsid w:val="00741CC5"/>
    <w:rsid w:val="007623B0"/>
    <w:rsid w:val="0076500C"/>
    <w:rsid w:val="007747F9"/>
    <w:rsid w:val="007D35B6"/>
    <w:rsid w:val="007F52F9"/>
    <w:rsid w:val="0082554D"/>
    <w:rsid w:val="008270A3"/>
    <w:rsid w:val="00877E5A"/>
    <w:rsid w:val="008B28B3"/>
    <w:rsid w:val="008C5B6F"/>
    <w:rsid w:val="00900CF4"/>
    <w:rsid w:val="00920ADC"/>
    <w:rsid w:val="009347A8"/>
    <w:rsid w:val="00993A60"/>
    <w:rsid w:val="009A068C"/>
    <w:rsid w:val="009B4B9C"/>
    <w:rsid w:val="009D3BE5"/>
    <w:rsid w:val="00A508BE"/>
    <w:rsid w:val="00A528F9"/>
    <w:rsid w:val="00A5444A"/>
    <w:rsid w:val="00AF12A6"/>
    <w:rsid w:val="00B44B24"/>
    <w:rsid w:val="00B50FC0"/>
    <w:rsid w:val="00B5313F"/>
    <w:rsid w:val="00B74DA8"/>
    <w:rsid w:val="00BA5068"/>
    <w:rsid w:val="00C02443"/>
    <w:rsid w:val="00C113B9"/>
    <w:rsid w:val="00C435F9"/>
    <w:rsid w:val="00C509FB"/>
    <w:rsid w:val="00C56F48"/>
    <w:rsid w:val="00C61D49"/>
    <w:rsid w:val="00C825EA"/>
    <w:rsid w:val="00CC157B"/>
    <w:rsid w:val="00CC4F3D"/>
    <w:rsid w:val="00CE2576"/>
    <w:rsid w:val="00D077E6"/>
    <w:rsid w:val="00D243EC"/>
    <w:rsid w:val="00D33648"/>
    <w:rsid w:val="00D35442"/>
    <w:rsid w:val="00D45557"/>
    <w:rsid w:val="00D70E9F"/>
    <w:rsid w:val="00D8070B"/>
    <w:rsid w:val="00DA1982"/>
    <w:rsid w:val="00DC3BD5"/>
    <w:rsid w:val="00DC763E"/>
    <w:rsid w:val="00DF75FF"/>
    <w:rsid w:val="00E203A3"/>
    <w:rsid w:val="00E213F5"/>
    <w:rsid w:val="00E55EE8"/>
    <w:rsid w:val="00E73C75"/>
    <w:rsid w:val="00E87095"/>
    <w:rsid w:val="00EB4EB0"/>
    <w:rsid w:val="00ED52C9"/>
    <w:rsid w:val="00EE2117"/>
    <w:rsid w:val="00EF17E4"/>
    <w:rsid w:val="00EF4ECE"/>
    <w:rsid w:val="00F0086E"/>
    <w:rsid w:val="00F47193"/>
    <w:rsid w:val="00F75AC0"/>
    <w:rsid w:val="00F95583"/>
    <w:rsid w:val="00FD2EB3"/>
    <w:rsid w:val="00FE7F56"/>
    <w:rsid w:val="02654C5A"/>
    <w:rsid w:val="02BA5F9A"/>
    <w:rsid w:val="02C42E26"/>
    <w:rsid w:val="043735B1"/>
    <w:rsid w:val="046D636A"/>
    <w:rsid w:val="04C623CA"/>
    <w:rsid w:val="052312AB"/>
    <w:rsid w:val="05724131"/>
    <w:rsid w:val="05F4748A"/>
    <w:rsid w:val="070F7B81"/>
    <w:rsid w:val="073E4939"/>
    <w:rsid w:val="07730C4E"/>
    <w:rsid w:val="07B32E9B"/>
    <w:rsid w:val="084D25EB"/>
    <w:rsid w:val="08905072"/>
    <w:rsid w:val="092A4C4E"/>
    <w:rsid w:val="099D22CD"/>
    <w:rsid w:val="09A5000D"/>
    <w:rsid w:val="09DE12BD"/>
    <w:rsid w:val="0B017B16"/>
    <w:rsid w:val="0BBD78EA"/>
    <w:rsid w:val="0BD530DE"/>
    <w:rsid w:val="0C514895"/>
    <w:rsid w:val="0C711C3D"/>
    <w:rsid w:val="0CBD4DA7"/>
    <w:rsid w:val="0CFB3FC3"/>
    <w:rsid w:val="0DEF22D5"/>
    <w:rsid w:val="0E0C31F4"/>
    <w:rsid w:val="0E894497"/>
    <w:rsid w:val="0ED01EBF"/>
    <w:rsid w:val="105A5FEE"/>
    <w:rsid w:val="127A162C"/>
    <w:rsid w:val="130244A8"/>
    <w:rsid w:val="1341347C"/>
    <w:rsid w:val="140336D4"/>
    <w:rsid w:val="14043A8B"/>
    <w:rsid w:val="14151873"/>
    <w:rsid w:val="15164053"/>
    <w:rsid w:val="15AA1622"/>
    <w:rsid w:val="16733E02"/>
    <w:rsid w:val="16A65038"/>
    <w:rsid w:val="16C7062A"/>
    <w:rsid w:val="1778C893"/>
    <w:rsid w:val="17A63BD1"/>
    <w:rsid w:val="18400DF3"/>
    <w:rsid w:val="18720EDD"/>
    <w:rsid w:val="1A086C38"/>
    <w:rsid w:val="1A5440F9"/>
    <w:rsid w:val="1B664B02"/>
    <w:rsid w:val="1B7E449B"/>
    <w:rsid w:val="1BA47E6A"/>
    <w:rsid w:val="1C470EAC"/>
    <w:rsid w:val="1DE3795C"/>
    <w:rsid w:val="1E1E236C"/>
    <w:rsid w:val="20994716"/>
    <w:rsid w:val="20B25135"/>
    <w:rsid w:val="218C51D7"/>
    <w:rsid w:val="21C76D7B"/>
    <w:rsid w:val="2242387B"/>
    <w:rsid w:val="22957B05"/>
    <w:rsid w:val="23450232"/>
    <w:rsid w:val="24BA4B4F"/>
    <w:rsid w:val="25102E33"/>
    <w:rsid w:val="26174A8B"/>
    <w:rsid w:val="274A254B"/>
    <w:rsid w:val="27F834A1"/>
    <w:rsid w:val="28290FF3"/>
    <w:rsid w:val="28856113"/>
    <w:rsid w:val="28A97F13"/>
    <w:rsid w:val="29C015DB"/>
    <w:rsid w:val="29E7224E"/>
    <w:rsid w:val="2A0C697D"/>
    <w:rsid w:val="2A206385"/>
    <w:rsid w:val="2AA65BBD"/>
    <w:rsid w:val="2C276000"/>
    <w:rsid w:val="2C3D3750"/>
    <w:rsid w:val="2F2E0A12"/>
    <w:rsid w:val="2FBB5E04"/>
    <w:rsid w:val="30B27A1F"/>
    <w:rsid w:val="30DB5EEE"/>
    <w:rsid w:val="30DD6F38"/>
    <w:rsid w:val="31FE5567"/>
    <w:rsid w:val="329A3F9C"/>
    <w:rsid w:val="33576347"/>
    <w:rsid w:val="33CE6D5C"/>
    <w:rsid w:val="341675DA"/>
    <w:rsid w:val="342A5A53"/>
    <w:rsid w:val="347804DE"/>
    <w:rsid w:val="347D12C1"/>
    <w:rsid w:val="34CC4483"/>
    <w:rsid w:val="34E35E8D"/>
    <w:rsid w:val="35A5140F"/>
    <w:rsid w:val="360A0C89"/>
    <w:rsid w:val="36250884"/>
    <w:rsid w:val="36A04521"/>
    <w:rsid w:val="373C022C"/>
    <w:rsid w:val="37AF7446"/>
    <w:rsid w:val="38186F12"/>
    <w:rsid w:val="389B0090"/>
    <w:rsid w:val="39066594"/>
    <w:rsid w:val="3A41697D"/>
    <w:rsid w:val="3A6511CB"/>
    <w:rsid w:val="3AE65B41"/>
    <w:rsid w:val="3CE6414C"/>
    <w:rsid w:val="3D760063"/>
    <w:rsid w:val="3DEF17A4"/>
    <w:rsid w:val="3E80052A"/>
    <w:rsid w:val="3FFE4616"/>
    <w:rsid w:val="400E390F"/>
    <w:rsid w:val="40815A60"/>
    <w:rsid w:val="40E94A6F"/>
    <w:rsid w:val="418E505B"/>
    <w:rsid w:val="43386768"/>
    <w:rsid w:val="450D637D"/>
    <w:rsid w:val="453D4D48"/>
    <w:rsid w:val="462E3A1C"/>
    <w:rsid w:val="4635028F"/>
    <w:rsid w:val="46B6681C"/>
    <w:rsid w:val="47284178"/>
    <w:rsid w:val="47A7459E"/>
    <w:rsid w:val="47E828AB"/>
    <w:rsid w:val="48CF52B3"/>
    <w:rsid w:val="49441A41"/>
    <w:rsid w:val="495901B2"/>
    <w:rsid w:val="49A25CD3"/>
    <w:rsid w:val="4A2A6C5D"/>
    <w:rsid w:val="4A505F8F"/>
    <w:rsid w:val="4D704A47"/>
    <w:rsid w:val="4ED54C66"/>
    <w:rsid w:val="513550EA"/>
    <w:rsid w:val="51A8614F"/>
    <w:rsid w:val="522437B5"/>
    <w:rsid w:val="53065FFD"/>
    <w:rsid w:val="53A739B4"/>
    <w:rsid w:val="540E7EB8"/>
    <w:rsid w:val="542514D8"/>
    <w:rsid w:val="556275D9"/>
    <w:rsid w:val="5578301D"/>
    <w:rsid w:val="55D47B83"/>
    <w:rsid w:val="55DE7AD7"/>
    <w:rsid w:val="59B46C33"/>
    <w:rsid w:val="5A006C66"/>
    <w:rsid w:val="5A2037C8"/>
    <w:rsid w:val="5ABA3CE7"/>
    <w:rsid w:val="5B35477C"/>
    <w:rsid w:val="5B4C43AB"/>
    <w:rsid w:val="5B4E6B8D"/>
    <w:rsid w:val="5C3E76E6"/>
    <w:rsid w:val="5CD54152"/>
    <w:rsid w:val="5D135314"/>
    <w:rsid w:val="5D45719B"/>
    <w:rsid w:val="5D851BFC"/>
    <w:rsid w:val="5E8A14A9"/>
    <w:rsid w:val="5EE43480"/>
    <w:rsid w:val="5FB04F64"/>
    <w:rsid w:val="60702E1C"/>
    <w:rsid w:val="61575465"/>
    <w:rsid w:val="62216F27"/>
    <w:rsid w:val="645A0232"/>
    <w:rsid w:val="64DA40BB"/>
    <w:rsid w:val="65240D13"/>
    <w:rsid w:val="65E16732"/>
    <w:rsid w:val="661D4E60"/>
    <w:rsid w:val="66B23865"/>
    <w:rsid w:val="6723528C"/>
    <w:rsid w:val="6773147D"/>
    <w:rsid w:val="682B4F72"/>
    <w:rsid w:val="69064C3A"/>
    <w:rsid w:val="692C5E45"/>
    <w:rsid w:val="692E211D"/>
    <w:rsid w:val="6A5B6C92"/>
    <w:rsid w:val="6B186203"/>
    <w:rsid w:val="6B6668C4"/>
    <w:rsid w:val="6B940F10"/>
    <w:rsid w:val="6C6B42DE"/>
    <w:rsid w:val="6CA4250A"/>
    <w:rsid w:val="6CD06B41"/>
    <w:rsid w:val="6CFF56DF"/>
    <w:rsid w:val="6D3940C0"/>
    <w:rsid w:val="6E977731"/>
    <w:rsid w:val="6EE92007"/>
    <w:rsid w:val="6F2D5031"/>
    <w:rsid w:val="6F8E097B"/>
    <w:rsid w:val="70156188"/>
    <w:rsid w:val="71B15D87"/>
    <w:rsid w:val="72B8771D"/>
    <w:rsid w:val="72D753E8"/>
    <w:rsid w:val="731411E2"/>
    <w:rsid w:val="733C6373"/>
    <w:rsid w:val="7355582C"/>
    <w:rsid w:val="74AD1CAF"/>
    <w:rsid w:val="75264F34"/>
    <w:rsid w:val="75634F9D"/>
    <w:rsid w:val="761B14F5"/>
    <w:rsid w:val="765D3C25"/>
    <w:rsid w:val="76DB3CCD"/>
    <w:rsid w:val="77A05C44"/>
    <w:rsid w:val="77A2403F"/>
    <w:rsid w:val="77E12724"/>
    <w:rsid w:val="77EF5963"/>
    <w:rsid w:val="780B4058"/>
    <w:rsid w:val="78534B69"/>
    <w:rsid w:val="7B212B61"/>
    <w:rsid w:val="7B7401B3"/>
    <w:rsid w:val="7C345209"/>
    <w:rsid w:val="7D613502"/>
    <w:rsid w:val="7DC7317F"/>
    <w:rsid w:val="7E791B22"/>
    <w:rsid w:val="7EA14E95"/>
    <w:rsid w:val="7F32181B"/>
    <w:rsid w:val="7F333AA0"/>
    <w:rsid w:val="7FDF4DFC"/>
    <w:rsid w:val="7FE761E4"/>
    <w:rsid w:val="7FFAAD09"/>
    <w:rsid w:val="BFFFEB5D"/>
    <w:rsid w:val="E7D329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书宋简体" w:hAnsi="Times New Roman" w:eastAsia="仿宋_GB2312" w:cs="Times New Roman"/>
      <w:spacing w:val="-2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/>
      <w:spacing w:val="0"/>
      <w:sz w:val="18"/>
      <w:szCs w:val="2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home\uos\C:\Users\user\AppData\Roaming\kingsoft\office6\templates\wps\zh_CN\&#21381;&#19979;&#34892;&#25991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厅下行文.wpt</Template>
  <Pages>12</Pages>
  <Words>58</Words>
  <Characters>67</Characters>
  <Lines>1</Lines>
  <Paragraphs>1</Paragraphs>
  <TotalTime>1</TotalTime>
  <ScaleCrop>false</ScaleCrop>
  <LinksUpToDate>false</LinksUpToDate>
  <CharactersWithSpaces>90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2025-09-30T18:29:00Z</dcterms:created>
  <dc:creator>陈皓</dc:creator>
  <cp:lastModifiedBy>user</cp:lastModifiedBy>
  <cp:lastPrinted>2025-09-30T18:33:00Z</cp:lastPrinted>
  <dcterms:modified xsi:type="dcterms:W3CDTF">2025-10-22T02:32:26Z</dcterms:modified>
  <dc:title>云教［2003］号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45CBDE8E8B274A4A8746B350F4EF45E5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</Properties>
</file>